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051"/>
      </w:tblGrid>
      <w:tr w:rsidR="00560765" w:rsidRPr="00D30CD4" w:rsidTr="00133A47">
        <w:trPr>
          <w:jc w:val="center"/>
        </w:trPr>
        <w:tc>
          <w:tcPr>
            <w:tcW w:w="9633" w:type="dxa"/>
            <w:shd w:val="clear" w:color="auto" w:fill="00395A"/>
          </w:tcPr>
          <w:p w:rsidR="00560765" w:rsidRPr="00D30CD4" w:rsidRDefault="00560765" w:rsidP="00CD1DBB">
            <w:pPr>
              <w:ind w:left="252"/>
              <w:rPr>
                <w:rFonts w:ascii="Arial" w:hAnsi="Arial" w:cs="Arial"/>
              </w:rPr>
            </w:pPr>
            <w:bookmarkStart w:id="0" w:name="_GoBack"/>
            <w:bookmarkEnd w:id="0"/>
            <w:r w:rsidRPr="00D30CD4">
              <w:rPr>
                <w:rFonts w:ascii="Arial" w:hAnsi="Arial" w:cs="Arial"/>
                <w:noProof/>
              </w:rPr>
              <w:drawing>
                <wp:inline distT="0" distB="0" distL="0" distR="0" wp14:anchorId="0B130341" wp14:editId="7370871D">
                  <wp:extent cx="5822315" cy="763200"/>
                  <wp:effectExtent l="0" t="0" r="0" b="0"/>
                  <wp:docPr id="3" name="Picture 3" descr="C:\Users\delayslad\Desktop\DailyBrief_masthea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elayslad\Desktop\DailyBrief_masthea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849" cy="763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0765" w:rsidRPr="00D30CD4" w:rsidTr="00133A47">
        <w:trPr>
          <w:jc w:val="center"/>
        </w:trPr>
        <w:tc>
          <w:tcPr>
            <w:tcW w:w="9633" w:type="dxa"/>
            <w:shd w:val="clear" w:color="auto" w:fill="DBE5F1" w:themeFill="accent1" w:themeFillTint="33"/>
          </w:tcPr>
          <w:p w:rsidR="00560765" w:rsidRPr="00133A47" w:rsidRDefault="00560765" w:rsidP="00DB78DA">
            <w:pPr>
              <w:tabs>
                <w:tab w:val="left" w:pos="366"/>
              </w:tabs>
              <w:spacing w:before="120"/>
              <w:ind w:firstLine="396"/>
              <w:rPr>
                <w:rFonts w:ascii="Arial" w:hAnsi="Arial" w:cs="Arial"/>
                <w:b/>
                <w:sz w:val="20"/>
                <w:szCs w:val="20"/>
              </w:rPr>
            </w:pPr>
            <w:r w:rsidRPr="00133A47">
              <w:rPr>
                <w:rFonts w:ascii="Arial" w:hAnsi="Arial" w:cs="Arial"/>
                <w:b/>
                <w:sz w:val="20"/>
                <w:szCs w:val="20"/>
              </w:rPr>
              <w:t>Monday, December 2, 2014</w:t>
            </w:r>
          </w:p>
          <w:p w:rsidR="00DB78DA" w:rsidRDefault="00560765" w:rsidP="00DB78DA">
            <w:pPr>
              <w:ind w:left="396"/>
              <w:rPr>
                <w:rFonts w:ascii="Arial" w:hAnsi="Arial" w:cs="Arial"/>
                <w:b/>
                <w:sz w:val="20"/>
                <w:szCs w:val="20"/>
              </w:rPr>
            </w:pPr>
            <w:r w:rsidRPr="00133A47">
              <w:rPr>
                <w:rFonts w:ascii="Arial" w:hAnsi="Arial" w:cs="Arial"/>
                <w:b/>
                <w:sz w:val="20"/>
                <w:szCs w:val="20"/>
              </w:rPr>
              <w:t>141201-1</w:t>
            </w:r>
          </w:p>
          <w:p w:rsidR="00DB78DA" w:rsidRDefault="00DB78DA" w:rsidP="00DB78DA">
            <w:pPr>
              <w:ind w:left="396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60765" w:rsidRDefault="00DB78DA" w:rsidP="00DB78DA">
            <w:pPr>
              <w:ind w:left="39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 this Issue:</w:t>
            </w:r>
            <w:r w:rsidR="00133A47">
              <w:rPr>
                <w:rFonts w:ascii="Arial" w:hAnsi="Arial" w:cs="Arial"/>
                <w:sz w:val="20"/>
                <w:szCs w:val="20"/>
              </w:rPr>
              <w:br/>
            </w:r>
          </w:p>
          <w:p w:rsidR="00A60B57" w:rsidRDefault="00A60B57">
            <w:pPr>
              <w:pStyle w:val="TOC1"/>
              <w:rPr>
                <w:rFonts w:asciiTheme="minorHAnsi" w:eastAsiaTheme="minorEastAsia" w:hAnsiTheme="minorHAnsi"/>
                <w:noProof/>
                <w:color w:val="auto"/>
                <w:sz w:val="22"/>
              </w:rPr>
            </w:pPr>
            <w:r>
              <w:rPr>
                <w:rFonts w:cs="Arial"/>
                <w:szCs w:val="20"/>
              </w:rPr>
              <w:fldChar w:fldCharType="begin"/>
            </w:r>
            <w:r>
              <w:rPr>
                <w:rFonts w:cs="Arial"/>
                <w:szCs w:val="20"/>
              </w:rPr>
              <w:instrText xml:space="preserve"> TOC \o "1-3" \h \z \u </w:instrText>
            </w:r>
            <w:r>
              <w:rPr>
                <w:rFonts w:cs="Arial"/>
                <w:szCs w:val="20"/>
              </w:rPr>
              <w:fldChar w:fldCharType="separate"/>
            </w:r>
            <w:hyperlink w:anchor="_Toc406417407" w:history="1">
              <w:r w:rsidRPr="00356296">
                <w:rPr>
                  <w:rStyle w:val="Hyperlink"/>
                </w:rPr>
                <w:t>Click here to enter text.</w:t>
              </w:r>
              <w:r>
                <w:rPr>
                  <w:noProof/>
                  <w:webHidden/>
                </w:rPr>
                <w:tab/>
              </w:r>
              <w:r>
                <w:rPr>
                  <w:noProof/>
                  <w:webHidden/>
                </w:rPr>
                <w:fldChar w:fldCharType="begin"/>
              </w:r>
              <w:r>
                <w:rPr>
                  <w:noProof/>
                  <w:webHidden/>
                </w:rPr>
                <w:instrText xml:space="preserve"> PAGEREF _Toc406417407 \h </w:instrText>
              </w:r>
              <w:r>
                <w:rPr>
                  <w:noProof/>
                  <w:webHidden/>
                </w:rPr>
              </w:r>
              <w:r>
                <w:rPr>
                  <w:noProof/>
                  <w:webHidden/>
                </w:rPr>
                <w:fldChar w:fldCharType="separate"/>
              </w:r>
              <w:r>
                <w:rPr>
                  <w:noProof/>
                  <w:webHidden/>
                </w:rPr>
                <w:t>6</w:t>
              </w:r>
              <w:r>
                <w:rPr>
                  <w:noProof/>
                  <w:webHidden/>
                </w:rPr>
                <w:fldChar w:fldCharType="end"/>
              </w:r>
            </w:hyperlink>
          </w:p>
          <w:p w:rsidR="00A60B57" w:rsidRDefault="00291070">
            <w:pPr>
              <w:pStyle w:val="TOC1"/>
              <w:rPr>
                <w:rFonts w:asciiTheme="minorHAnsi" w:eastAsiaTheme="minorEastAsia" w:hAnsiTheme="minorHAnsi"/>
                <w:noProof/>
                <w:color w:val="auto"/>
                <w:sz w:val="22"/>
              </w:rPr>
            </w:pPr>
            <w:hyperlink w:anchor="_Toc406417408" w:history="1">
              <w:r w:rsidR="00A60B57" w:rsidRPr="00356296">
                <w:rPr>
                  <w:rStyle w:val="Hyperlink"/>
                </w:rPr>
                <w:t>Click here to enter text.</w:t>
              </w:r>
              <w:r w:rsidR="00A60B57">
                <w:rPr>
                  <w:noProof/>
                  <w:webHidden/>
                </w:rPr>
                <w:tab/>
              </w:r>
              <w:r w:rsidR="00A60B57">
                <w:rPr>
                  <w:noProof/>
                  <w:webHidden/>
                </w:rPr>
                <w:fldChar w:fldCharType="begin"/>
              </w:r>
              <w:r w:rsidR="00A60B57">
                <w:rPr>
                  <w:noProof/>
                  <w:webHidden/>
                </w:rPr>
                <w:instrText xml:space="preserve"> PAGEREF _Toc406417408 \h </w:instrText>
              </w:r>
              <w:r w:rsidR="00A60B57">
                <w:rPr>
                  <w:noProof/>
                  <w:webHidden/>
                </w:rPr>
              </w:r>
              <w:r w:rsidR="00A60B57">
                <w:rPr>
                  <w:noProof/>
                  <w:webHidden/>
                </w:rPr>
                <w:fldChar w:fldCharType="separate"/>
              </w:r>
              <w:r w:rsidR="00A60B57">
                <w:rPr>
                  <w:noProof/>
                  <w:webHidden/>
                </w:rPr>
                <w:t>6</w:t>
              </w:r>
              <w:r w:rsidR="00A60B57">
                <w:rPr>
                  <w:noProof/>
                  <w:webHidden/>
                </w:rPr>
                <w:fldChar w:fldCharType="end"/>
              </w:r>
            </w:hyperlink>
          </w:p>
          <w:p w:rsidR="00A60B57" w:rsidRDefault="00291070">
            <w:pPr>
              <w:pStyle w:val="TOC1"/>
              <w:rPr>
                <w:rFonts w:asciiTheme="minorHAnsi" w:eastAsiaTheme="minorEastAsia" w:hAnsiTheme="minorHAnsi"/>
                <w:noProof/>
                <w:color w:val="auto"/>
                <w:sz w:val="22"/>
              </w:rPr>
            </w:pPr>
            <w:hyperlink w:anchor="_Toc406417409" w:history="1">
              <w:r w:rsidR="00A60B57" w:rsidRPr="00356296">
                <w:rPr>
                  <w:rStyle w:val="Hyperlink"/>
                </w:rPr>
                <w:t>Click here to enter text.</w:t>
              </w:r>
              <w:r w:rsidR="00A60B57">
                <w:rPr>
                  <w:noProof/>
                  <w:webHidden/>
                </w:rPr>
                <w:tab/>
              </w:r>
              <w:r w:rsidR="00A60B57">
                <w:rPr>
                  <w:noProof/>
                  <w:webHidden/>
                </w:rPr>
                <w:fldChar w:fldCharType="begin"/>
              </w:r>
              <w:r w:rsidR="00A60B57">
                <w:rPr>
                  <w:noProof/>
                  <w:webHidden/>
                </w:rPr>
                <w:instrText xml:space="preserve"> PAGEREF _Toc406417409 \h </w:instrText>
              </w:r>
              <w:r w:rsidR="00A60B57">
                <w:rPr>
                  <w:noProof/>
                  <w:webHidden/>
                </w:rPr>
              </w:r>
              <w:r w:rsidR="00A60B57">
                <w:rPr>
                  <w:noProof/>
                  <w:webHidden/>
                </w:rPr>
                <w:fldChar w:fldCharType="separate"/>
              </w:r>
              <w:r w:rsidR="00A60B57">
                <w:rPr>
                  <w:noProof/>
                  <w:webHidden/>
                </w:rPr>
                <w:t>7</w:t>
              </w:r>
              <w:r w:rsidR="00A60B57">
                <w:rPr>
                  <w:noProof/>
                  <w:webHidden/>
                </w:rPr>
                <w:fldChar w:fldCharType="end"/>
              </w:r>
            </w:hyperlink>
          </w:p>
          <w:p w:rsidR="00A60B57" w:rsidRDefault="00291070">
            <w:pPr>
              <w:pStyle w:val="TOC1"/>
              <w:rPr>
                <w:rFonts w:asciiTheme="minorHAnsi" w:eastAsiaTheme="minorEastAsia" w:hAnsiTheme="minorHAnsi"/>
                <w:noProof/>
                <w:color w:val="auto"/>
                <w:sz w:val="22"/>
              </w:rPr>
            </w:pPr>
            <w:hyperlink w:anchor="_Toc406417410" w:history="1">
              <w:r w:rsidR="00A60B57" w:rsidRPr="00356296">
                <w:rPr>
                  <w:rStyle w:val="Hyperlink"/>
                </w:rPr>
                <w:t>Click here to enter text.</w:t>
              </w:r>
              <w:r w:rsidR="00A60B57">
                <w:rPr>
                  <w:noProof/>
                  <w:webHidden/>
                </w:rPr>
                <w:tab/>
              </w:r>
              <w:r w:rsidR="00A60B57">
                <w:rPr>
                  <w:noProof/>
                  <w:webHidden/>
                </w:rPr>
                <w:fldChar w:fldCharType="begin"/>
              </w:r>
              <w:r w:rsidR="00A60B57">
                <w:rPr>
                  <w:noProof/>
                  <w:webHidden/>
                </w:rPr>
                <w:instrText xml:space="preserve"> PAGEREF _Toc406417410 \h </w:instrText>
              </w:r>
              <w:r w:rsidR="00A60B57">
                <w:rPr>
                  <w:noProof/>
                  <w:webHidden/>
                </w:rPr>
              </w:r>
              <w:r w:rsidR="00A60B57">
                <w:rPr>
                  <w:noProof/>
                  <w:webHidden/>
                </w:rPr>
                <w:fldChar w:fldCharType="separate"/>
              </w:r>
              <w:r w:rsidR="00A60B57">
                <w:rPr>
                  <w:noProof/>
                  <w:webHidden/>
                </w:rPr>
                <w:t>8</w:t>
              </w:r>
              <w:r w:rsidR="00A60B57">
                <w:rPr>
                  <w:noProof/>
                  <w:webHidden/>
                </w:rPr>
                <w:fldChar w:fldCharType="end"/>
              </w:r>
            </w:hyperlink>
          </w:p>
          <w:p w:rsidR="00A60B57" w:rsidRDefault="00291070">
            <w:pPr>
              <w:pStyle w:val="TOC1"/>
              <w:rPr>
                <w:rFonts w:asciiTheme="minorHAnsi" w:eastAsiaTheme="minorEastAsia" w:hAnsiTheme="minorHAnsi"/>
                <w:noProof/>
                <w:color w:val="auto"/>
                <w:sz w:val="22"/>
              </w:rPr>
            </w:pPr>
            <w:hyperlink w:anchor="_Toc406417411" w:history="1">
              <w:r w:rsidR="00A60B57" w:rsidRPr="00356296">
                <w:rPr>
                  <w:rStyle w:val="Hyperlink"/>
                </w:rPr>
                <w:t>Click here to enter text.</w:t>
              </w:r>
              <w:r w:rsidR="00A60B57">
                <w:rPr>
                  <w:noProof/>
                  <w:webHidden/>
                </w:rPr>
                <w:tab/>
              </w:r>
              <w:r w:rsidR="00A60B57">
                <w:rPr>
                  <w:noProof/>
                  <w:webHidden/>
                </w:rPr>
                <w:fldChar w:fldCharType="begin"/>
              </w:r>
              <w:r w:rsidR="00A60B57">
                <w:rPr>
                  <w:noProof/>
                  <w:webHidden/>
                </w:rPr>
                <w:instrText xml:space="preserve"> PAGEREF _Toc406417411 \h </w:instrText>
              </w:r>
              <w:r w:rsidR="00A60B57">
                <w:rPr>
                  <w:noProof/>
                  <w:webHidden/>
                </w:rPr>
              </w:r>
              <w:r w:rsidR="00A60B57">
                <w:rPr>
                  <w:noProof/>
                  <w:webHidden/>
                </w:rPr>
                <w:fldChar w:fldCharType="separate"/>
              </w:r>
              <w:r w:rsidR="00A60B57">
                <w:rPr>
                  <w:noProof/>
                  <w:webHidden/>
                </w:rPr>
                <w:t>9</w:t>
              </w:r>
              <w:r w:rsidR="00A60B57">
                <w:rPr>
                  <w:noProof/>
                  <w:webHidden/>
                </w:rPr>
                <w:fldChar w:fldCharType="end"/>
              </w:r>
            </w:hyperlink>
          </w:p>
          <w:p w:rsidR="00A60B57" w:rsidRDefault="00291070">
            <w:pPr>
              <w:pStyle w:val="TOC1"/>
              <w:rPr>
                <w:rFonts w:asciiTheme="minorHAnsi" w:eastAsiaTheme="minorEastAsia" w:hAnsiTheme="minorHAnsi"/>
                <w:noProof/>
                <w:color w:val="auto"/>
                <w:sz w:val="22"/>
              </w:rPr>
            </w:pPr>
            <w:hyperlink w:anchor="_Toc406417412" w:history="1">
              <w:r w:rsidR="00A60B57" w:rsidRPr="00356296">
                <w:rPr>
                  <w:rStyle w:val="Hyperlink"/>
                </w:rPr>
                <w:t>Click here to enter text.</w:t>
              </w:r>
              <w:r w:rsidR="00A60B57">
                <w:rPr>
                  <w:noProof/>
                  <w:webHidden/>
                </w:rPr>
                <w:tab/>
              </w:r>
              <w:r w:rsidR="00A60B57">
                <w:rPr>
                  <w:noProof/>
                  <w:webHidden/>
                </w:rPr>
                <w:fldChar w:fldCharType="begin"/>
              </w:r>
              <w:r w:rsidR="00A60B57">
                <w:rPr>
                  <w:noProof/>
                  <w:webHidden/>
                </w:rPr>
                <w:instrText xml:space="preserve"> PAGEREF _Toc406417412 \h </w:instrText>
              </w:r>
              <w:r w:rsidR="00A60B57">
                <w:rPr>
                  <w:noProof/>
                  <w:webHidden/>
                </w:rPr>
              </w:r>
              <w:r w:rsidR="00A60B57">
                <w:rPr>
                  <w:noProof/>
                  <w:webHidden/>
                </w:rPr>
                <w:fldChar w:fldCharType="separate"/>
              </w:r>
              <w:r w:rsidR="00A60B57">
                <w:rPr>
                  <w:noProof/>
                  <w:webHidden/>
                </w:rPr>
                <w:t>10</w:t>
              </w:r>
              <w:r w:rsidR="00A60B57">
                <w:rPr>
                  <w:noProof/>
                  <w:webHidden/>
                </w:rPr>
                <w:fldChar w:fldCharType="end"/>
              </w:r>
            </w:hyperlink>
          </w:p>
          <w:p w:rsidR="00A60B57" w:rsidRDefault="00291070">
            <w:pPr>
              <w:pStyle w:val="TOC1"/>
              <w:rPr>
                <w:rFonts w:asciiTheme="minorHAnsi" w:eastAsiaTheme="minorEastAsia" w:hAnsiTheme="minorHAnsi"/>
                <w:noProof/>
                <w:color w:val="auto"/>
                <w:sz w:val="22"/>
              </w:rPr>
            </w:pPr>
            <w:hyperlink w:anchor="_Toc406417413" w:history="1">
              <w:r w:rsidR="00A60B57" w:rsidRPr="00356296">
                <w:rPr>
                  <w:rStyle w:val="Hyperlink"/>
                </w:rPr>
                <w:t>Click here to enter text.</w:t>
              </w:r>
              <w:r w:rsidR="00A60B57">
                <w:rPr>
                  <w:noProof/>
                  <w:webHidden/>
                </w:rPr>
                <w:tab/>
              </w:r>
              <w:r w:rsidR="00A60B57">
                <w:rPr>
                  <w:noProof/>
                  <w:webHidden/>
                </w:rPr>
                <w:fldChar w:fldCharType="begin"/>
              </w:r>
              <w:r w:rsidR="00A60B57">
                <w:rPr>
                  <w:noProof/>
                  <w:webHidden/>
                </w:rPr>
                <w:instrText xml:space="preserve"> PAGEREF _Toc406417413 \h </w:instrText>
              </w:r>
              <w:r w:rsidR="00A60B57">
                <w:rPr>
                  <w:noProof/>
                  <w:webHidden/>
                </w:rPr>
              </w:r>
              <w:r w:rsidR="00A60B57">
                <w:rPr>
                  <w:noProof/>
                  <w:webHidden/>
                </w:rPr>
                <w:fldChar w:fldCharType="separate"/>
              </w:r>
              <w:r w:rsidR="00A60B57">
                <w:rPr>
                  <w:noProof/>
                  <w:webHidden/>
                </w:rPr>
                <w:t>11</w:t>
              </w:r>
              <w:r w:rsidR="00A60B57">
                <w:rPr>
                  <w:noProof/>
                  <w:webHidden/>
                </w:rPr>
                <w:fldChar w:fldCharType="end"/>
              </w:r>
            </w:hyperlink>
          </w:p>
          <w:p w:rsidR="00A60B57" w:rsidRDefault="00291070">
            <w:pPr>
              <w:pStyle w:val="TOC1"/>
              <w:rPr>
                <w:rFonts w:asciiTheme="minorHAnsi" w:eastAsiaTheme="minorEastAsia" w:hAnsiTheme="minorHAnsi"/>
                <w:noProof/>
                <w:color w:val="auto"/>
                <w:sz w:val="22"/>
              </w:rPr>
            </w:pPr>
            <w:hyperlink w:anchor="_Toc406417414" w:history="1">
              <w:r w:rsidR="00A60B57" w:rsidRPr="00356296">
                <w:rPr>
                  <w:rStyle w:val="Hyperlink"/>
                </w:rPr>
                <w:t>Click here to enter text.</w:t>
              </w:r>
              <w:r w:rsidR="00A60B57">
                <w:rPr>
                  <w:noProof/>
                  <w:webHidden/>
                </w:rPr>
                <w:tab/>
              </w:r>
              <w:r w:rsidR="00A60B57">
                <w:rPr>
                  <w:noProof/>
                  <w:webHidden/>
                </w:rPr>
                <w:fldChar w:fldCharType="begin"/>
              </w:r>
              <w:r w:rsidR="00A60B57">
                <w:rPr>
                  <w:noProof/>
                  <w:webHidden/>
                </w:rPr>
                <w:instrText xml:space="preserve"> PAGEREF _Toc406417414 \h </w:instrText>
              </w:r>
              <w:r w:rsidR="00A60B57">
                <w:rPr>
                  <w:noProof/>
                  <w:webHidden/>
                </w:rPr>
              </w:r>
              <w:r w:rsidR="00A60B57">
                <w:rPr>
                  <w:noProof/>
                  <w:webHidden/>
                </w:rPr>
                <w:fldChar w:fldCharType="separate"/>
              </w:r>
              <w:r w:rsidR="00A60B57">
                <w:rPr>
                  <w:noProof/>
                  <w:webHidden/>
                </w:rPr>
                <w:t>12</w:t>
              </w:r>
              <w:r w:rsidR="00A60B57">
                <w:rPr>
                  <w:noProof/>
                  <w:webHidden/>
                </w:rPr>
                <w:fldChar w:fldCharType="end"/>
              </w:r>
            </w:hyperlink>
          </w:p>
          <w:p w:rsidR="00A60B57" w:rsidRDefault="00291070">
            <w:pPr>
              <w:pStyle w:val="TOC1"/>
              <w:rPr>
                <w:rFonts w:asciiTheme="minorHAnsi" w:eastAsiaTheme="minorEastAsia" w:hAnsiTheme="minorHAnsi"/>
                <w:noProof/>
                <w:color w:val="auto"/>
                <w:sz w:val="22"/>
              </w:rPr>
            </w:pPr>
            <w:hyperlink w:anchor="_Toc406417415" w:history="1">
              <w:r w:rsidR="00A60B57" w:rsidRPr="00356296">
                <w:rPr>
                  <w:rStyle w:val="Hyperlink"/>
                </w:rPr>
                <w:t>Click here to enter text.</w:t>
              </w:r>
              <w:r w:rsidR="00A60B57">
                <w:rPr>
                  <w:noProof/>
                  <w:webHidden/>
                </w:rPr>
                <w:tab/>
              </w:r>
              <w:r w:rsidR="00A60B57">
                <w:rPr>
                  <w:noProof/>
                  <w:webHidden/>
                </w:rPr>
                <w:fldChar w:fldCharType="begin"/>
              </w:r>
              <w:r w:rsidR="00A60B57">
                <w:rPr>
                  <w:noProof/>
                  <w:webHidden/>
                </w:rPr>
                <w:instrText xml:space="preserve"> PAGEREF _Toc406417415 \h </w:instrText>
              </w:r>
              <w:r w:rsidR="00A60B57">
                <w:rPr>
                  <w:noProof/>
                  <w:webHidden/>
                </w:rPr>
              </w:r>
              <w:r w:rsidR="00A60B57">
                <w:rPr>
                  <w:noProof/>
                  <w:webHidden/>
                </w:rPr>
                <w:fldChar w:fldCharType="separate"/>
              </w:r>
              <w:r w:rsidR="00A60B57">
                <w:rPr>
                  <w:noProof/>
                  <w:webHidden/>
                </w:rPr>
                <w:t>13</w:t>
              </w:r>
              <w:r w:rsidR="00A60B57">
                <w:rPr>
                  <w:noProof/>
                  <w:webHidden/>
                </w:rPr>
                <w:fldChar w:fldCharType="end"/>
              </w:r>
            </w:hyperlink>
          </w:p>
          <w:p w:rsidR="00560765" w:rsidRPr="00D30CD4" w:rsidRDefault="00A60B57" w:rsidP="005607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17365D" w:themeColor="text2" w:themeShade="BF"/>
                <w:sz w:val="20"/>
                <w:szCs w:val="20"/>
              </w:rPr>
              <w:fldChar w:fldCharType="end"/>
            </w:r>
          </w:p>
        </w:tc>
      </w:tr>
      <w:bookmarkStart w:id="1" w:name="_Toc406417407"/>
      <w:tr w:rsidR="00560765" w:rsidRPr="00D30CD4" w:rsidTr="00133A47">
        <w:trPr>
          <w:jc w:val="center"/>
        </w:trPr>
        <w:tc>
          <w:tcPr>
            <w:tcW w:w="9633" w:type="dxa"/>
            <w:tcBorders>
              <w:bottom w:val="single" w:sz="4" w:space="0" w:color="auto"/>
            </w:tcBorders>
            <w:shd w:val="clear" w:color="auto" w:fill="auto"/>
          </w:tcPr>
          <w:p w:rsidR="00917225" w:rsidRDefault="00291070" w:rsidP="00917225">
            <w:pPr>
              <w:pStyle w:val="Heading1"/>
              <w:outlineLvl w:val="0"/>
            </w:pPr>
            <w:sdt>
              <w:sdtPr>
                <w:id w:val="-901671859"/>
                <w:placeholder>
                  <w:docPart w:val="3B18EB6D09F448D8A518AB5034B5BAB8"/>
                </w:placeholder>
                <w:showingPlcHdr/>
                <w:text/>
              </w:sdtPr>
              <w:sdtEndPr/>
              <w:sdtContent>
                <w:r w:rsidR="00F839DE" w:rsidRPr="00FF0BB4">
                  <w:rPr>
                    <w:rStyle w:val="PlaceholderText"/>
                  </w:rPr>
                  <w:t>Click here to enter text.</w:t>
                </w:r>
              </w:sdtContent>
            </w:sdt>
            <w:bookmarkEnd w:id="1"/>
          </w:p>
          <w:p w:rsidR="00917225" w:rsidRDefault="00291070" w:rsidP="009B1A96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095861750"/>
                <w:placeholder>
                  <w:docPart w:val="1EB1C5BA06B4455387BBCD96975FAC59"/>
                </w:placeholder>
                <w:showingPlcHdr/>
              </w:sdtPr>
              <w:sdtEndPr/>
              <w:sdtContent>
                <w:r w:rsidR="00917225" w:rsidRPr="00EF586D">
                  <w:rPr>
                    <w:rStyle w:val="PlaceholderText"/>
                  </w:rPr>
                  <w:t>Click here to enter text.</w:t>
                </w:r>
              </w:sdtContent>
            </w:sdt>
          </w:p>
          <w:bookmarkStart w:id="2" w:name="_Toc406417408"/>
          <w:p w:rsidR="00133A47" w:rsidRDefault="00291070" w:rsidP="00133A47">
            <w:pPr>
              <w:pStyle w:val="Heading1"/>
              <w:outlineLvl w:val="0"/>
            </w:pPr>
            <w:sdt>
              <w:sdtPr>
                <w:id w:val="1831172170"/>
                <w:placeholder>
                  <w:docPart w:val="71DFE620D4DC42629703DC62AE8150F7"/>
                </w:placeholder>
                <w:showingPlcHdr/>
                <w:text/>
              </w:sdtPr>
              <w:sdtEndPr/>
              <w:sdtContent>
                <w:r w:rsidR="00133A47" w:rsidRPr="00FF0BB4">
                  <w:rPr>
                    <w:rStyle w:val="PlaceholderText"/>
                  </w:rPr>
                  <w:t>Click here to enter text.</w:t>
                </w:r>
              </w:sdtContent>
            </w:sdt>
            <w:bookmarkEnd w:id="2"/>
          </w:p>
          <w:p w:rsidR="00133A47" w:rsidRPr="00A60B57" w:rsidRDefault="00291070" w:rsidP="00133A47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62077096"/>
                <w:placeholder>
                  <w:docPart w:val="382F56390101441F879316EE6E95542A"/>
                </w:placeholder>
                <w:showingPlcHdr/>
              </w:sdtPr>
              <w:sdtEndPr/>
              <w:sdtContent>
                <w:r w:rsidR="00133A47" w:rsidRPr="00EF586D">
                  <w:rPr>
                    <w:rStyle w:val="PlaceholderText"/>
                  </w:rPr>
                  <w:t>Click here to enter text.</w:t>
                </w:r>
              </w:sdtContent>
            </w:sdt>
            <w:r w:rsidR="00133A47" w:rsidRPr="00D30CD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bookmarkStart w:id="3" w:name="_Toc406417409"/>
          <w:p w:rsidR="00133A47" w:rsidRDefault="00291070" w:rsidP="00133A47">
            <w:pPr>
              <w:pStyle w:val="Heading1"/>
              <w:outlineLvl w:val="0"/>
            </w:pPr>
            <w:sdt>
              <w:sdtPr>
                <w:id w:val="876825330"/>
                <w:placeholder>
                  <w:docPart w:val="3901E0DF2C264460BC7E490522EE1824"/>
                </w:placeholder>
                <w:showingPlcHdr/>
                <w:text/>
              </w:sdtPr>
              <w:sdtEndPr/>
              <w:sdtContent>
                <w:r w:rsidR="00133A47" w:rsidRPr="00FF0BB4">
                  <w:rPr>
                    <w:rStyle w:val="PlaceholderText"/>
                  </w:rPr>
                  <w:t>Click here to enter text.</w:t>
                </w:r>
              </w:sdtContent>
            </w:sdt>
            <w:bookmarkEnd w:id="3"/>
          </w:p>
          <w:p w:rsidR="00133A47" w:rsidRPr="00A60B57" w:rsidRDefault="00291070" w:rsidP="00133A47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866558486"/>
                <w:placeholder>
                  <w:docPart w:val="A3DB867411CF42A9BCFE15408B496553"/>
                </w:placeholder>
                <w:showingPlcHdr/>
              </w:sdtPr>
              <w:sdtEndPr/>
              <w:sdtContent>
                <w:r w:rsidR="00133A47" w:rsidRPr="00EF586D">
                  <w:rPr>
                    <w:rStyle w:val="PlaceholderText"/>
                  </w:rPr>
                  <w:t>Click here to enter text.</w:t>
                </w:r>
              </w:sdtContent>
            </w:sdt>
            <w:r w:rsidR="00133A47" w:rsidRPr="00D30CD4">
              <w:rPr>
                <w:rFonts w:ascii="Arial" w:hAnsi="Arial" w:cs="Arial"/>
                <w:sz w:val="20"/>
                <w:szCs w:val="20"/>
              </w:rPr>
              <w:t>.</w:t>
            </w:r>
            <w:r w:rsidR="00133A47" w:rsidRPr="00D30CD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bookmarkStart w:id="4" w:name="_Toc406417410"/>
          <w:p w:rsidR="00133A47" w:rsidRDefault="00291070" w:rsidP="00133A47">
            <w:pPr>
              <w:pStyle w:val="Heading1"/>
              <w:outlineLvl w:val="0"/>
            </w:pPr>
            <w:sdt>
              <w:sdtPr>
                <w:id w:val="-1149434485"/>
                <w:placeholder>
                  <w:docPart w:val="A421649E4F2A40A29642918F0F94BD72"/>
                </w:placeholder>
                <w:showingPlcHdr/>
                <w:text/>
              </w:sdtPr>
              <w:sdtEndPr/>
              <w:sdtContent>
                <w:r w:rsidR="00133A47" w:rsidRPr="00FF0BB4">
                  <w:rPr>
                    <w:rStyle w:val="PlaceholderText"/>
                  </w:rPr>
                  <w:t>Click here to enter text.</w:t>
                </w:r>
              </w:sdtContent>
            </w:sdt>
            <w:bookmarkEnd w:id="4"/>
          </w:p>
          <w:p w:rsidR="00133A47" w:rsidRPr="00A60B57" w:rsidRDefault="00291070" w:rsidP="00133A47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301848753"/>
                <w:placeholder>
                  <w:docPart w:val="8678EC99F9964A0EBD479D115C116B6E"/>
                </w:placeholder>
                <w:showingPlcHdr/>
              </w:sdtPr>
              <w:sdtEndPr/>
              <w:sdtContent>
                <w:r w:rsidR="00133A47" w:rsidRPr="00EF586D">
                  <w:rPr>
                    <w:rStyle w:val="PlaceholderText"/>
                  </w:rPr>
                  <w:t>Click here to enter text.</w:t>
                </w:r>
              </w:sdtContent>
            </w:sdt>
            <w:r w:rsidR="00133A47" w:rsidRPr="00D30CD4">
              <w:rPr>
                <w:rFonts w:ascii="Arial" w:hAnsi="Arial" w:cs="Arial"/>
                <w:sz w:val="20"/>
                <w:szCs w:val="20"/>
              </w:rPr>
              <w:t>.</w:t>
            </w:r>
            <w:r w:rsidR="00133A47" w:rsidRPr="00D30CD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bookmarkStart w:id="5" w:name="_Toc406417411"/>
          <w:p w:rsidR="00133A47" w:rsidRDefault="00291070" w:rsidP="00133A47">
            <w:pPr>
              <w:pStyle w:val="Heading1"/>
              <w:outlineLvl w:val="0"/>
            </w:pPr>
            <w:sdt>
              <w:sdtPr>
                <w:id w:val="648868633"/>
                <w:placeholder>
                  <w:docPart w:val="F8F5CE33C3424D92AF1BD9D115D546C0"/>
                </w:placeholder>
                <w:showingPlcHdr/>
                <w:text/>
              </w:sdtPr>
              <w:sdtEndPr/>
              <w:sdtContent>
                <w:r w:rsidR="00133A47" w:rsidRPr="00FF0BB4">
                  <w:rPr>
                    <w:rStyle w:val="PlaceholderText"/>
                  </w:rPr>
                  <w:t>Click here to enter text.</w:t>
                </w:r>
              </w:sdtContent>
            </w:sdt>
            <w:bookmarkEnd w:id="5"/>
          </w:p>
          <w:p w:rsidR="00133A47" w:rsidRPr="00A60B57" w:rsidRDefault="00291070" w:rsidP="00133A47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944647653"/>
                <w:placeholder>
                  <w:docPart w:val="6CA8AD60832949F185736F9DEA486733"/>
                </w:placeholder>
                <w:showingPlcHdr/>
              </w:sdtPr>
              <w:sdtEndPr/>
              <w:sdtContent>
                <w:r w:rsidR="00133A47" w:rsidRPr="00EF586D">
                  <w:rPr>
                    <w:rStyle w:val="PlaceholderText"/>
                  </w:rPr>
                  <w:t>Click here to enter text.</w:t>
                </w:r>
              </w:sdtContent>
            </w:sdt>
            <w:r w:rsidR="00133A47" w:rsidRPr="00D30CD4">
              <w:rPr>
                <w:rFonts w:ascii="Arial" w:hAnsi="Arial" w:cs="Arial"/>
                <w:sz w:val="20"/>
                <w:szCs w:val="20"/>
              </w:rPr>
              <w:t>.</w:t>
            </w:r>
            <w:r w:rsidR="00133A47" w:rsidRPr="00D30CD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bookmarkStart w:id="6" w:name="_Toc406417412"/>
          <w:p w:rsidR="00133A47" w:rsidRDefault="00291070" w:rsidP="00133A47">
            <w:pPr>
              <w:pStyle w:val="Heading1"/>
              <w:outlineLvl w:val="0"/>
            </w:pPr>
            <w:sdt>
              <w:sdtPr>
                <w:id w:val="1351531078"/>
                <w:placeholder>
                  <w:docPart w:val="2048E713D0C44F2383E87A32084F8548"/>
                </w:placeholder>
                <w:showingPlcHdr/>
                <w:text/>
              </w:sdtPr>
              <w:sdtEndPr/>
              <w:sdtContent>
                <w:r w:rsidR="00133A47" w:rsidRPr="00FF0BB4">
                  <w:rPr>
                    <w:rStyle w:val="PlaceholderText"/>
                  </w:rPr>
                  <w:t>Click here to enter text.</w:t>
                </w:r>
              </w:sdtContent>
            </w:sdt>
            <w:bookmarkEnd w:id="6"/>
          </w:p>
          <w:p w:rsidR="00133A47" w:rsidRPr="00A60B57" w:rsidRDefault="00291070" w:rsidP="00133A47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661962692"/>
                <w:placeholder>
                  <w:docPart w:val="E872788CE3444D21BCFF412043420534"/>
                </w:placeholder>
                <w:showingPlcHdr/>
              </w:sdtPr>
              <w:sdtEndPr/>
              <w:sdtContent>
                <w:r w:rsidR="00133A47" w:rsidRPr="00EF586D">
                  <w:rPr>
                    <w:rStyle w:val="PlaceholderText"/>
                  </w:rPr>
                  <w:t>Click here to enter text.</w:t>
                </w:r>
              </w:sdtContent>
            </w:sdt>
            <w:r w:rsidR="00133A47" w:rsidRPr="00D30CD4">
              <w:rPr>
                <w:rFonts w:ascii="Arial" w:hAnsi="Arial" w:cs="Arial"/>
                <w:sz w:val="20"/>
                <w:szCs w:val="20"/>
              </w:rPr>
              <w:t>.</w:t>
            </w:r>
            <w:r w:rsidR="00133A47" w:rsidRPr="00D30CD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bookmarkStart w:id="7" w:name="_Toc406417413"/>
          <w:p w:rsidR="00133A47" w:rsidRDefault="00291070" w:rsidP="00133A47">
            <w:pPr>
              <w:pStyle w:val="Heading1"/>
              <w:outlineLvl w:val="0"/>
            </w:pPr>
            <w:sdt>
              <w:sdtPr>
                <w:id w:val="464310731"/>
                <w:placeholder>
                  <w:docPart w:val="C282707200FD4ADE888AB4DF410B39FC"/>
                </w:placeholder>
                <w:showingPlcHdr/>
                <w:text/>
              </w:sdtPr>
              <w:sdtEndPr/>
              <w:sdtContent>
                <w:r w:rsidR="00133A47" w:rsidRPr="00FF0BB4">
                  <w:rPr>
                    <w:rStyle w:val="PlaceholderText"/>
                  </w:rPr>
                  <w:t>Click here to enter text.</w:t>
                </w:r>
              </w:sdtContent>
            </w:sdt>
            <w:bookmarkEnd w:id="7"/>
          </w:p>
          <w:p w:rsidR="00133A47" w:rsidRPr="00A60B57" w:rsidRDefault="00291070" w:rsidP="00133A47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347325543"/>
                <w:placeholder>
                  <w:docPart w:val="92AD6EF60AA04D639EC1DF554248C358"/>
                </w:placeholder>
                <w:showingPlcHdr/>
              </w:sdtPr>
              <w:sdtEndPr/>
              <w:sdtContent>
                <w:r w:rsidR="00133A47" w:rsidRPr="00EF586D">
                  <w:rPr>
                    <w:rStyle w:val="PlaceholderText"/>
                  </w:rPr>
                  <w:t>Click here to enter text.</w:t>
                </w:r>
              </w:sdtContent>
            </w:sdt>
            <w:r w:rsidR="00133A47" w:rsidRPr="00D30CD4">
              <w:rPr>
                <w:rFonts w:ascii="Arial" w:hAnsi="Arial" w:cs="Arial"/>
                <w:sz w:val="20"/>
                <w:szCs w:val="20"/>
              </w:rPr>
              <w:t>.</w:t>
            </w:r>
            <w:r w:rsidR="00133A47" w:rsidRPr="00D30CD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bookmarkStart w:id="8" w:name="_Toc406417414"/>
          <w:p w:rsidR="00133A47" w:rsidRDefault="00291070" w:rsidP="00133A47">
            <w:pPr>
              <w:pStyle w:val="Heading1"/>
              <w:outlineLvl w:val="0"/>
            </w:pPr>
            <w:sdt>
              <w:sdtPr>
                <w:id w:val="-987863850"/>
                <w:placeholder>
                  <w:docPart w:val="924554A3A6824A5797ADBB4B8F9F3AC2"/>
                </w:placeholder>
                <w:showingPlcHdr/>
                <w:text/>
              </w:sdtPr>
              <w:sdtEndPr/>
              <w:sdtContent>
                <w:r w:rsidR="00133A47" w:rsidRPr="00FF0BB4">
                  <w:rPr>
                    <w:rStyle w:val="PlaceholderText"/>
                  </w:rPr>
                  <w:t>Click here to enter text.</w:t>
                </w:r>
              </w:sdtContent>
            </w:sdt>
            <w:bookmarkEnd w:id="8"/>
          </w:p>
          <w:p w:rsidR="00133A47" w:rsidRPr="00A60B57" w:rsidRDefault="00291070" w:rsidP="00133A47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835682589"/>
                <w:placeholder>
                  <w:docPart w:val="196803F0E6954365B536C806483D20D8"/>
                </w:placeholder>
                <w:showingPlcHdr/>
              </w:sdtPr>
              <w:sdtEndPr/>
              <w:sdtContent>
                <w:r w:rsidR="00133A47" w:rsidRPr="00EF586D">
                  <w:rPr>
                    <w:rStyle w:val="PlaceholderText"/>
                  </w:rPr>
                  <w:t>Click here to enter text.</w:t>
                </w:r>
              </w:sdtContent>
            </w:sdt>
            <w:r w:rsidR="00133A47" w:rsidRPr="00D30CD4">
              <w:rPr>
                <w:rFonts w:ascii="Arial" w:hAnsi="Arial" w:cs="Arial"/>
                <w:sz w:val="20"/>
                <w:szCs w:val="20"/>
              </w:rPr>
              <w:t>.</w:t>
            </w:r>
            <w:r w:rsidR="00133A47" w:rsidRPr="00D30CD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bookmarkStart w:id="9" w:name="_Toc406417415"/>
          <w:p w:rsidR="00133A47" w:rsidRDefault="00291070" w:rsidP="00133A47">
            <w:pPr>
              <w:pStyle w:val="Heading1"/>
              <w:outlineLvl w:val="0"/>
            </w:pPr>
            <w:sdt>
              <w:sdtPr>
                <w:id w:val="-2101711771"/>
                <w:placeholder>
                  <w:docPart w:val="1A680E73D2BC4E40BA3A59A4A1874B33"/>
                </w:placeholder>
                <w:showingPlcHdr/>
                <w:text/>
              </w:sdtPr>
              <w:sdtEndPr/>
              <w:sdtContent>
                <w:r w:rsidR="00133A47" w:rsidRPr="00FF0BB4">
                  <w:rPr>
                    <w:rStyle w:val="PlaceholderText"/>
                  </w:rPr>
                  <w:t>Click here to enter text.</w:t>
                </w:r>
              </w:sdtContent>
            </w:sdt>
            <w:bookmarkEnd w:id="9"/>
          </w:p>
          <w:p w:rsidR="00133A47" w:rsidRPr="00A60B57" w:rsidRDefault="00291070" w:rsidP="00133A47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950780830"/>
                <w:placeholder>
                  <w:docPart w:val="529F8A6EBF81412188100FA8767CC4A3"/>
                </w:placeholder>
                <w:showingPlcHdr/>
              </w:sdtPr>
              <w:sdtEndPr/>
              <w:sdtContent>
                <w:r w:rsidR="00133A47" w:rsidRPr="00EF586D">
                  <w:rPr>
                    <w:rStyle w:val="PlaceholderText"/>
                  </w:rPr>
                  <w:t>Click here to enter text.</w:t>
                </w:r>
              </w:sdtContent>
            </w:sdt>
            <w:r w:rsidR="00133A47" w:rsidRPr="00D30CD4">
              <w:rPr>
                <w:rFonts w:ascii="Arial" w:hAnsi="Arial" w:cs="Arial"/>
                <w:sz w:val="20"/>
                <w:szCs w:val="20"/>
              </w:rPr>
              <w:t>.</w:t>
            </w:r>
            <w:r w:rsidR="00133A47" w:rsidRPr="00D30CD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30CD4" w:rsidRPr="00D30CD4" w:rsidRDefault="00D30CD4" w:rsidP="00DE60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607D" w:rsidRPr="00D30CD4" w:rsidTr="00133A47">
        <w:trPr>
          <w:jc w:val="center"/>
        </w:trPr>
        <w:tc>
          <w:tcPr>
            <w:tcW w:w="9633" w:type="dxa"/>
            <w:tcBorders>
              <w:top w:val="single" w:sz="4" w:space="0" w:color="auto"/>
            </w:tcBorders>
          </w:tcPr>
          <w:p w:rsidR="008B4DB1" w:rsidRDefault="008B4DB1" w:rsidP="008B4DB1">
            <w:pPr>
              <w:jc w:val="center"/>
            </w:pPr>
          </w:p>
          <w:p w:rsidR="008B4DB1" w:rsidRPr="00147E5A" w:rsidRDefault="00291070" w:rsidP="00147E5A">
            <w:pPr>
              <w:jc w:val="center"/>
              <w:rPr>
                <w:rFonts w:ascii="Arial" w:hAnsi="Arial" w:cs="Arial"/>
                <w:noProof/>
                <w:sz w:val="15"/>
                <w:szCs w:val="15"/>
                <w:u w:val="single"/>
              </w:rPr>
            </w:pPr>
            <w:hyperlink r:id="rId10" w:tgtFrame="_blank" w:history="1">
              <w:r w:rsidR="00DE607D" w:rsidRPr="00D30CD4">
                <w:rPr>
                  <w:rStyle w:val="Hyperlink"/>
                  <w:rFonts w:ascii="Arial" w:hAnsi="Arial" w:cs="Arial"/>
                  <w:sz w:val="15"/>
                  <w:szCs w:val="15"/>
                </w:rPr>
                <w:t>Metro.net Home</w:t>
              </w:r>
            </w:hyperlink>
            <w:r w:rsidR="00DE607D" w:rsidRPr="00D30CD4">
              <w:rPr>
                <w:rFonts w:ascii="Arial" w:hAnsi="Arial" w:cs="Arial"/>
                <w:color w:val="00395A"/>
                <w:sz w:val="15"/>
                <w:szCs w:val="15"/>
              </w:rPr>
              <w:t xml:space="preserve"> | </w:t>
            </w:r>
            <w:hyperlink r:id="rId11" w:tgtFrame="_blank" w:history="1">
              <w:r w:rsidR="00DE607D" w:rsidRPr="00D30CD4">
                <w:rPr>
                  <w:rStyle w:val="Hyperlink"/>
                  <w:rFonts w:ascii="Arial" w:hAnsi="Arial" w:cs="Arial"/>
                  <w:sz w:val="15"/>
                  <w:szCs w:val="15"/>
                </w:rPr>
                <w:t>Press Room</w:t>
              </w:r>
            </w:hyperlink>
            <w:r w:rsidR="00DE607D" w:rsidRPr="00D30CD4">
              <w:rPr>
                <w:rFonts w:ascii="Arial" w:hAnsi="Arial" w:cs="Arial"/>
                <w:color w:val="00395A"/>
                <w:sz w:val="15"/>
                <w:szCs w:val="15"/>
              </w:rPr>
              <w:t xml:space="preserve"> | </w:t>
            </w:r>
            <w:hyperlink r:id="rId12" w:tgtFrame="_blank" w:history="1">
              <w:r w:rsidR="00DE607D" w:rsidRPr="00D30CD4">
                <w:rPr>
                  <w:rStyle w:val="Hyperlink"/>
                  <w:rFonts w:ascii="Arial" w:hAnsi="Arial" w:cs="Arial"/>
                  <w:sz w:val="15"/>
                  <w:szCs w:val="15"/>
                </w:rPr>
                <w:t>Projects &amp; Programs</w:t>
              </w:r>
            </w:hyperlink>
            <w:r w:rsidR="00DE607D" w:rsidRPr="00D30CD4">
              <w:rPr>
                <w:rFonts w:ascii="Arial" w:hAnsi="Arial" w:cs="Arial"/>
                <w:color w:val="00395A"/>
                <w:sz w:val="15"/>
                <w:szCs w:val="15"/>
              </w:rPr>
              <w:t xml:space="preserve"> | </w:t>
            </w:r>
            <w:hyperlink r:id="rId13" w:tgtFrame="_blank" w:history="1">
              <w:r w:rsidR="00DE607D" w:rsidRPr="00D30CD4">
                <w:rPr>
                  <w:rStyle w:val="Hyperlink"/>
                  <w:rFonts w:ascii="Arial" w:hAnsi="Arial" w:cs="Arial"/>
                  <w:sz w:val="15"/>
                  <w:szCs w:val="15"/>
                </w:rPr>
                <w:t>Meeting Agendas</w:t>
              </w:r>
            </w:hyperlink>
            <w:r w:rsidR="00DE607D" w:rsidRPr="00D30CD4">
              <w:rPr>
                <w:rFonts w:ascii="Arial" w:hAnsi="Arial" w:cs="Arial"/>
                <w:color w:val="00395A"/>
                <w:sz w:val="15"/>
                <w:szCs w:val="15"/>
              </w:rPr>
              <w:t xml:space="preserve"> | </w:t>
            </w:r>
            <w:hyperlink r:id="rId14" w:tgtFrame="_blank" w:history="1">
              <w:r w:rsidR="00DE607D" w:rsidRPr="00D30CD4">
                <w:rPr>
                  <w:rStyle w:val="Hyperlink"/>
                  <w:rFonts w:ascii="Arial" w:hAnsi="Arial" w:cs="Arial"/>
                  <w:sz w:val="15"/>
                  <w:szCs w:val="15"/>
                </w:rPr>
                <w:t>Riding Metro</w:t>
              </w:r>
            </w:hyperlink>
            <w:r w:rsidR="00DE607D" w:rsidRPr="00D30CD4">
              <w:rPr>
                <w:rFonts w:ascii="Arial" w:hAnsi="Arial" w:cs="Arial"/>
                <w:color w:val="00395A"/>
                <w:sz w:val="15"/>
                <w:szCs w:val="15"/>
              </w:rPr>
              <w:t xml:space="preserve"> | </w:t>
            </w:r>
            <w:hyperlink r:id="rId15" w:tgtFrame="_blank" w:history="1">
              <w:r w:rsidR="00DE607D" w:rsidRPr="00D30CD4">
                <w:rPr>
                  <w:rStyle w:val="Hyperlink"/>
                  <w:rFonts w:ascii="Arial" w:hAnsi="Arial" w:cs="Arial"/>
                  <w:sz w:val="15"/>
                  <w:szCs w:val="15"/>
                </w:rPr>
                <w:t>Metro Library</w:t>
              </w:r>
            </w:hyperlink>
          </w:p>
          <w:p w:rsidR="00DE607D" w:rsidRDefault="00DE607D" w:rsidP="00DE607D">
            <w:pPr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  <w:tbl>
            <w:tblPr>
              <w:tblStyle w:val="TableGrid"/>
              <w:tblW w:w="947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467"/>
              <w:gridCol w:w="4011"/>
            </w:tblGrid>
            <w:tr w:rsidR="00A60B57" w:rsidTr="00147E5A">
              <w:tc>
                <w:tcPr>
                  <w:tcW w:w="5467" w:type="dxa"/>
                </w:tcPr>
                <w:p w:rsidR="00A60B57" w:rsidRPr="00147E5A" w:rsidRDefault="00A60B57" w:rsidP="00DE607D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147E5A">
                    <w:rPr>
                      <w:rStyle w:val="Strong"/>
                      <w:rFonts w:ascii="Arial" w:hAnsi="Arial" w:cs="Arial"/>
                      <w:color w:val="000000"/>
                      <w:sz w:val="16"/>
                      <w:szCs w:val="16"/>
                    </w:rPr>
                    <w:t>Los Angeles County Metropolitan Transportation Authority</w:t>
                  </w:r>
                  <w:r w:rsidRPr="00147E5A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br/>
                  </w:r>
                  <w:r w:rsidRPr="00147E5A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 Gateway Plaza, 25th Floor</w:t>
                  </w:r>
                  <w:r w:rsidRPr="00147E5A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br/>
                    <w:t>Los Angeles, CA  90012</w:t>
                  </w:r>
                  <w:r w:rsidRPr="00147E5A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br/>
                    <w:t>(213) 922-6000</w:t>
                  </w:r>
                </w:p>
              </w:tc>
              <w:tc>
                <w:tcPr>
                  <w:tcW w:w="4011" w:type="dxa"/>
                  <w:tcMar>
                    <w:left w:w="115" w:type="dxa"/>
                    <w:right w:w="504" w:type="dxa"/>
                  </w:tcMar>
                </w:tcPr>
                <w:p w:rsidR="00A60B57" w:rsidRDefault="00A60B57" w:rsidP="00147E5A">
                  <w:pPr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noProof/>
                    </w:rPr>
                    <w:drawing>
                      <wp:inline distT="0" distB="0" distL="0" distR="0" wp14:anchorId="12901606" wp14:editId="3CA98FA3">
                        <wp:extent cx="1095375" cy="499903"/>
                        <wp:effectExtent l="0" t="0" r="0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metro_logo_375.jpg"/>
                                <pic:cNvPicPr/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9063" cy="50158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A60B57" w:rsidRPr="00D30CD4" w:rsidRDefault="00A60B57" w:rsidP="00DE607D">
            <w:pPr>
              <w:rPr>
                <w:rFonts w:ascii="Arial" w:hAnsi="Arial" w:cs="Arial"/>
              </w:rPr>
            </w:pPr>
          </w:p>
          <w:p w:rsidR="00DE607D" w:rsidRDefault="00DE607D" w:rsidP="00B05A43">
            <w:pPr>
              <w:pStyle w:val="Heading1"/>
              <w:outlineLvl w:val="0"/>
              <w:rPr>
                <w:rFonts w:cs="Arial"/>
                <w:szCs w:val="20"/>
              </w:rPr>
            </w:pPr>
          </w:p>
        </w:tc>
      </w:tr>
    </w:tbl>
    <w:p w:rsidR="00F12D3E" w:rsidRPr="00D30CD4" w:rsidRDefault="00F12D3E" w:rsidP="00D30CD4">
      <w:pPr>
        <w:rPr>
          <w:rFonts w:ascii="Arial" w:hAnsi="Arial" w:cs="Arial"/>
        </w:rPr>
      </w:pPr>
    </w:p>
    <w:sectPr w:rsidR="00F12D3E" w:rsidRPr="00D30CD4" w:rsidSect="00D30CD4">
      <w:pgSz w:w="12240" w:h="15840"/>
      <w:pgMar w:top="360" w:right="18825" w:bottom="1440" w:left="36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2DD" w:rsidRDefault="00F702DD" w:rsidP="00F343F5">
      <w:r>
        <w:separator/>
      </w:r>
    </w:p>
  </w:endnote>
  <w:endnote w:type="continuationSeparator" w:id="0">
    <w:p w:rsidR="00F702DD" w:rsidRDefault="00F702DD" w:rsidP="00F34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2DD" w:rsidRDefault="00F702DD" w:rsidP="00F343F5">
      <w:r>
        <w:separator/>
      </w:r>
    </w:p>
  </w:footnote>
  <w:footnote w:type="continuationSeparator" w:id="0">
    <w:p w:rsidR="00F702DD" w:rsidRDefault="00F702DD" w:rsidP="00F343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7238D"/>
    <w:multiLevelType w:val="hybridMultilevel"/>
    <w:tmpl w:val="08120094"/>
    <w:lvl w:ilvl="0" w:tplc="AEFA2D06">
      <w:start w:val="1"/>
      <w:numFmt w:val="bullet"/>
      <w:pStyle w:val="TOC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B57"/>
    <w:rsid w:val="00007456"/>
    <w:rsid w:val="0001460C"/>
    <w:rsid w:val="00074351"/>
    <w:rsid w:val="00091A22"/>
    <w:rsid w:val="000C672E"/>
    <w:rsid w:val="000E3575"/>
    <w:rsid w:val="00133A47"/>
    <w:rsid w:val="00147E5A"/>
    <w:rsid w:val="001F7D76"/>
    <w:rsid w:val="0025152B"/>
    <w:rsid w:val="00280139"/>
    <w:rsid w:val="002944C0"/>
    <w:rsid w:val="003009FC"/>
    <w:rsid w:val="003C752E"/>
    <w:rsid w:val="003D54FF"/>
    <w:rsid w:val="00402500"/>
    <w:rsid w:val="00456A8B"/>
    <w:rsid w:val="00461050"/>
    <w:rsid w:val="004D6905"/>
    <w:rsid w:val="00552C6A"/>
    <w:rsid w:val="00560765"/>
    <w:rsid w:val="005B6730"/>
    <w:rsid w:val="0067192C"/>
    <w:rsid w:val="006F0E6E"/>
    <w:rsid w:val="00700E56"/>
    <w:rsid w:val="00802F93"/>
    <w:rsid w:val="00817376"/>
    <w:rsid w:val="008517BF"/>
    <w:rsid w:val="00874447"/>
    <w:rsid w:val="008B4DB1"/>
    <w:rsid w:val="009167E8"/>
    <w:rsid w:val="00917225"/>
    <w:rsid w:val="009515A4"/>
    <w:rsid w:val="009B1A34"/>
    <w:rsid w:val="009B1A96"/>
    <w:rsid w:val="009E18F8"/>
    <w:rsid w:val="00A60B57"/>
    <w:rsid w:val="00A669CE"/>
    <w:rsid w:val="00AE4819"/>
    <w:rsid w:val="00AE7BCD"/>
    <w:rsid w:val="00B05A43"/>
    <w:rsid w:val="00CD1DBB"/>
    <w:rsid w:val="00D30CD4"/>
    <w:rsid w:val="00DB78DA"/>
    <w:rsid w:val="00DE607D"/>
    <w:rsid w:val="00EB3F89"/>
    <w:rsid w:val="00F022D1"/>
    <w:rsid w:val="00F12D3E"/>
    <w:rsid w:val="00F343F5"/>
    <w:rsid w:val="00F702DD"/>
    <w:rsid w:val="00F83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43F5"/>
  </w:style>
  <w:style w:type="paragraph" w:styleId="Heading1">
    <w:name w:val="heading 1"/>
    <w:basedOn w:val="Normal"/>
    <w:next w:val="Normal"/>
    <w:link w:val="Heading1Char"/>
    <w:uiPriority w:val="9"/>
    <w:qFormat/>
    <w:rsid w:val="00DE607D"/>
    <w:pPr>
      <w:keepNext/>
      <w:keepLines/>
      <w:spacing w:before="480" w:after="0"/>
      <w:outlineLvl w:val="0"/>
    </w:pPr>
    <w:rPr>
      <w:rFonts w:ascii="Arial" w:eastAsiaTheme="majorEastAsia" w:hAnsi="Arial" w:cstheme="majorBidi"/>
      <w:b/>
      <w:bCs/>
      <w:sz w:val="20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607D"/>
    <w:rPr>
      <w:rFonts w:ascii="Arial" w:eastAsiaTheme="majorEastAsia" w:hAnsi="Arial" w:cstheme="majorBidi"/>
      <w:b/>
      <w:bCs/>
      <w:sz w:val="20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A60B57"/>
    <w:pPr>
      <w:numPr>
        <w:numId w:val="1"/>
      </w:numPr>
      <w:tabs>
        <w:tab w:val="right" w:pos="9350"/>
      </w:tabs>
      <w:spacing w:after="0" w:line="240" w:lineRule="auto"/>
    </w:pPr>
    <w:rPr>
      <w:rFonts w:ascii="Arial" w:hAnsi="Arial"/>
      <w:color w:val="17365D" w:themeColor="text2" w:themeShade="BF"/>
      <w:sz w:val="20"/>
    </w:rPr>
  </w:style>
  <w:style w:type="character" w:styleId="Hyperlink">
    <w:name w:val="Hyperlink"/>
    <w:basedOn w:val="DefaultParagraphFont"/>
    <w:uiPriority w:val="99"/>
    <w:unhideWhenUsed/>
    <w:rsid w:val="00F839DE"/>
    <w:rPr>
      <w:noProof/>
      <w:u w:val="single"/>
    </w:rPr>
  </w:style>
  <w:style w:type="paragraph" w:styleId="Header">
    <w:name w:val="header"/>
    <w:basedOn w:val="Normal"/>
    <w:link w:val="HeaderChar"/>
    <w:uiPriority w:val="99"/>
    <w:unhideWhenUsed/>
    <w:rsid w:val="000E35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3575"/>
  </w:style>
  <w:style w:type="paragraph" w:styleId="Footer">
    <w:name w:val="footer"/>
    <w:basedOn w:val="Normal"/>
    <w:link w:val="FooterChar"/>
    <w:uiPriority w:val="99"/>
    <w:unhideWhenUsed/>
    <w:rsid w:val="000E35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3575"/>
  </w:style>
  <w:style w:type="paragraph" w:styleId="BalloonText">
    <w:name w:val="Balloon Text"/>
    <w:basedOn w:val="Normal"/>
    <w:link w:val="BalloonTextChar"/>
    <w:uiPriority w:val="99"/>
    <w:semiHidden/>
    <w:unhideWhenUsed/>
    <w:rsid w:val="000E35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3575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F343F5"/>
    <w:rPr>
      <w:color w:val="808080"/>
    </w:rPr>
  </w:style>
  <w:style w:type="table" w:styleId="TableGrid">
    <w:name w:val="Table Grid"/>
    <w:basedOn w:val="TableNormal"/>
    <w:uiPriority w:val="59"/>
    <w:rsid w:val="005607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F12D3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43F5"/>
  </w:style>
  <w:style w:type="paragraph" w:styleId="Heading1">
    <w:name w:val="heading 1"/>
    <w:basedOn w:val="Normal"/>
    <w:next w:val="Normal"/>
    <w:link w:val="Heading1Char"/>
    <w:uiPriority w:val="9"/>
    <w:qFormat/>
    <w:rsid w:val="00DE607D"/>
    <w:pPr>
      <w:keepNext/>
      <w:keepLines/>
      <w:spacing w:before="480" w:after="0"/>
      <w:outlineLvl w:val="0"/>
    </w:pPr>
    <w:rPr>
      <w:rFonts w:ascii="Arial" w:eastAsiaTheme="majorEastAsia" w:hAnsi="Arial" w:cstheme="majorBidi"/>
      <w:b/>
      <w:bCs/>
      <w:sz w:val="20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607D"/>
    <w:rPr>
      <w:rFonts w:ascii="Arial" w:eastAsiaTheme="majorEastAsia" w:hAnsi="Arial" w:cstheme="majorBidi"/>
      <w:b/>
      <w:bCs/>
      <w:sz w:val="20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A60B57"/>
    <w:pPr>
      <w:numPr>
        <w:numId w:val="1"/>
      </w:numPr>
      <w:tabs>
        <w:tab w:val="right" w:pos="9350"/>
      </w:tabs>
      <w:spacing w:after="0" w:line="240" w:lineRule="auto"/>
    </w:pPr>
    <w:rPr>
      <w:rFonts w:ascii="Arial" w:hAnsi="Arial"/>
      <w:color w:val="17365D" w:themeColor="text2" w:themeShade="BF"/>
      <w:sz w:val="20"/>
    </w:rPr>
  </w:style>
  <w:style w:type="character" w:styleId="Hyperlink">
    <w:name w:val="Hyperlink"/>
    <w:basedOn w:val="DefaultParagraphFont"/>
    <w:uiPriority w:val="99"/>
    <w:unhideWhenUsed/>
    <w:rsid w:val="00F839DE"/>
    <w:rPr>
      <w:noProof/>
      <w:u w:val="single"/>
    </w:rPr>
  </w:style>
  <w:style w:type="paragraph" w:styleId="Header">
    <w:name w:val="header"/>
    <w:basedOn w:val="Normal"/>
    <w:link w:val="HeaderChar"/>
    <w:uiPriority w:val="99"/>
    <w:unhideWhenUsed/>
    <w:rsid w:val="000E35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3575"/>
  </w:style>
  <w:style w:type="paragraph" w:styleId="Footer">
    <w:name w:val="footer"/>
    <w:basedOn w:val="Normal"/>
    <w:link w:val="FooterChar"/>
    <w:uiPriority w:val="99"/>
    <w:unhideWhenUsed/>
    <w:rsid w:val="000E35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3575"/>
  </w:style>
  <w:style w:type="paragraph" w:styleId="BalloonText">
    <w:name w:val="Balloon Text"/>
    <w:basedOn w:val="Normal"/>
    <w:link w:val="BalloonTextChar"/>
    <w:uiPriority w:val="99"/>
    <w:semiHidden/>
    <w:unhideWhenUsed/>
    <w:rsid w:val="000E35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3575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F343F5"/>
    <w:rPr>
      <w:color w:val="808080"/>
    </w:rPr>
  </w:style>
  <w:style w:type="table" w:styleId="TableGrid">
    <w:name w:val="Table Grid"/>
    <w:basedOn w:val="TableNormal"/>
    <w:uiPriority w:val="59"/>
    <w:rsid w:val="005607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F12D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9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simplesend.com/simple/t.asp?S=336&amp;ID=75368&amp;NL=4423&amp;N=92820&amp;SI=5818921&amp;URL=http://www.metro.net/board/mtgsched.htm" TargetMode="Externa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simplesend.com/simple/t.asp?S=336&amp;ID=75368&amp;NL=4423&amp;N=92820&amp;SI=5818921&amp;URL=http://www.metro.net/projects_studies/default.ht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2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simplesend.com/simple/t.asp?S=336&amp;ID=75368&amp;NL=4423&amp;N=92820&amp;SI=5818921&amp;URL=http://www.metro.net/news_info/default.htm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simplesend.com/simple/t.asp?S=336&amp;ID=75368&amp;NL=4423&amp;N=92820&amp;SI=5818921&amp;URL=http://www.metro.net/about_us/library/library.htm" TargetMode="External"/><Relationship Id="rId10" Type="http://schemas.openxmlformats.org/officeDocument/2006/relationships/hyperlink" Target="http://simplesend.com/simple/t.asp?S=336&amp;ID=75368&amp;NL=4423&amp;N=92820&amp;SI=5818921&amp;URL=http://www.metro.net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simplesend.com/simple/t.asp?S=336&amp;ID=75368&amp;NL=4423&amp;N=92820&amp;SI=5818921&amp;URL=http://www.metro.net/riding_metro/default.h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B18EB6D09F448D8A518AB5034B5BA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9950EF-714A-475B-A756-D7979AEF628D}"/>
      </w:docPartPr>
      <w:docPartBody>
        <w:p w:rsidR="00736747" w:rsidRDefault="008A2693">
          <w:pPr>
            <w:pStyle w:val="3B18EB6D09F448D8A518AB5034B5BAB8"/>
          </w:pPr>
          <w:r w:rsidRPr="00FF0BB4">
            <w:rPr>
              <w:rStyle w:val="PlaceholderText"/>
            </w:rPr>
            <w:t>Click here to enter text.</w:t>
          </w:r>
        </w:p>
      </w:docPartBody>
    </w:docPart>
    <w:docPart>
      <w:docPartPr>
        <w:name w:val="1EB1C5BA06B4455387BBCD96975FAC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283068-A126-469B-B7CD-58B71205B502}"/>
      </w:docPartPr>
      <w:docPartBody>
        <w:p w:rsidR="00736747" w:rsidRDefault="008A2693">
          <w:pPr>
            <w:pStyle w:val="1EB1C5BA06B4455387BBCD96975FAC59"/>
          </w:pPr>
          <w:r w:rsidRPr="00EF586D">
            <w:rPr>
              <w:rStyle w:val="PlaceholderText"/>
            </w:rPr>
            <w:t>Click here to enter text.</w:t>
          </w:r>
        </w:p>
      </w:docPartBody>
    </w:docPart>
    <w:docPart>
      <w:docPartPr>
        <w:name w:val="71DFE620D4DC42629703DC62AE8150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69D292-406C-4E28-9112-CBAAA9C87ABF}"/>
      </w:docPartPr>
      <w:docPartBody>
        <w:p w:rsidR="00736747" w:rsidRDefault="008A2693">
          <w:pPr>
            <w:pStyle w:val="71DFE620D4DC42629703DC62AE8150F7"/>
          </w:pPr>
          <w:r w:rsidRPr="00FF0BB4">
            <w:rPr>
              <w:rStyle w:val="PlaceholderText"/>
            </w:rPr>
            <w:t>Click here to enter text.</w:t>
          </w:r>
        </w:p>
      </w:docPartBody>
    </w:docPart>
    <w:docPart>
      <w:docPartPr>
        <w:name w:val="382F56390101441F879316EE6E9554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2F3F0-85A2-404D-9ACF-97975A2C4537}"/>
      </w:docPartPr>
      <w:docPartBody>
        <w:p w:rsidR="00736747" w:rsidRDefault="008A2693">
          <w:pPr>
            <w:pStyle w:val="382F56390101441F879316EE6E95542A"/>
          </w:pPr>
          <w:r w:rsidRPr="00EF586D">
            <w:rPr>
              <w:rStyle w:val="PlaceholderText"/>
            </w:rPr>
            <w:t>Click here to enter text.</w:t>
          </w:r>
        </w:p>
      </w:docPartBody>
    </w:docPart>
    <w:docPart>
      <w:docPartPr>
        <w:name w:val="3901E0DF2C264460BC7E490522EE18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51F3F8-A8DD-42F6-8261-0FF39F2B29A5}"/>
      </w:docPartPr>
      <w:docPartBody>
        <w:p w:rsidR="00736747" w:rsidRDefault="008A2693">
          <w:pPr>
            <w:pStyle w:val="3901E0DF2C264460BC7E490522EE1824"/>
          </w:pPr>
          <w:r w:rsidRPr="00FF0BB4">
            <w:rPr>
              <w:rStyle w:val="PlaceholderText"/>
            </w:rPr>
            <w:t>Click here to enter text.</w:t>
          </w:r>
        </w:p>
      </w:docPartBody>
    </w:docPart>
    <w:docPart>
      <w:docPartPr>
        <w:name w:val="A3DB867411CF42A9BCFE15408B4965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BB38E9-AD13-4013-BB36-5011598D1CE8}"/>
      </w:docPartPr>
      <w:docPartBody>
        <w:p w:rsidR="00736747" w:rsidRDefault="008A2693">
          <w:pPr>
            <w:pStyle w:val="A3DB867411CF42A9BCFE15408B496553"/>
          </w:pPr>
          <w:r w:rsidRPr="00EF586D">
            <w:rPr>
              <w:rStyle w:val="PlaceholderText"/>
            </w:rPr>
            <w:t>Click here to enter text.</w:t>
          </w:r>
        </w:p>
      </w:docPartBody>
    </w:docPart>
    <w:docPart>
      <w:docPartPr>
        <w:name w:val="A421649E4F2A40A29642918F0F94B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CC5D2E-A0C8-41CB-8566-1AF29CDFF6E1}"/>
      </w:docPartPr>
      <w:docPartBody>
        <w:p w:rsidR="00736747" w:rsidRDefault="008A2693">
          <w:pPr>
            <w:pStyle w:val="A421649E4F2A40A29642918F0F94BD72"/>
          </w:pPr>
          <w:r w:rsidRPr="00FF0BB4">
            <w:rPr>
              <w:rStyle w:val="PlaceholderText"/>
            </w:rPr>
            <w:t>Click here to enter text.</w:t>
          </w:r>
        </w:p>
      </w:docPartBody>
    </w:docPart>
    <w:docPart>
      <w:docPartPr>
        <w:name w:val="8678EC99F9964A0EBD479D115C116B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9953D-D2B6-467C-9045-EF81E206FFDE}"/>
      </w:docPartPr>
      <w:docPartBody>
        <w:p w:rsidR="00736747" w:rsidRDefault="008A2693">
          <w:pPr>
            <w:pStyle w:val="8678EC99F9964A0EBD479D115C116B6E"/>
          </w:pPr>
          <w:r w:rsidRPr="00EF586D">
            <w:rPr>
              <w:rStyle w:val="PlaceholderText"/>
            </w:rPr>
            <w:t>Click here to enter text.</w:t>
          </w:r>
        </w:p>
      </w:docPartBody>
    </w:docPart>
    <w:docPart>
      <w:docPartPr>
        <w:name w:val="F8F5CE33C3424D92AF1BD9D115D546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B32FBA-C496-4C54-88F2-1EBAD3A51F3B}"/>
      </w:docPartPr>
      <w:docPartBody>
        <w:p w:rsidR="00736747" w:rsidRDefault="008A2693">
          <w:pPr>
            <w:pStyle w:val="F8F5CE33C3424D92AF1BD9D115D546C0"/>
          </w:pPr>
          <w:r w:rsidRPr="00FF0BB4">
            <w:rPr>
              <w:rStyle w:val="PlaceholderText"/>
            </w:rPr>
            <w:t>Click here to enter text.</w:t>
          </w:r>
        </w:p>
      </w:docPartBody>
    </w:docPart>
    <w:docPart>
      <w:docPartPr>
        <w:name w:val="6CA8AD60832949F185736F9DEA4867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7AE40E-218C-48CB-A718-A23017C513C2}"/>
      </w:docPartPr>
      <w:docPartBody>
        <w:p w:rsidR="00736747" w:rsidRDefault="008A2693">
          <w:pPr>
            <w:pStyle w:val="6CA8AD60832949F185736F9DEA486733"/>
          </w:pPr>
          <w:r w:rsidRPr="00EF586D">
            <w:rPr>
              <w:rStyle w:val="PlaceholderText"/>
            </w:rPr>
            <w:t>Click here to enter text.</w:t>
          </w:r>
        </w:p>
      </w:docPartBody>
    </w:docPart>
    <w:docPart>
      <w:docPartPr>
        <w:name w:val="2048E713D0C44F2383E87A32084F85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F89B30-C954-4573-93A1-AC7F71E4EBA3}"/>
      </w:docPartPr>
      <w:docPartBody>
        <w:p w:rsidR="00736747" w:rsidRDefault="008A2693">
          <w:pPr>
            <w:pStyle w:val="2048E713D0C44F2383E87A32084F8548"/>
          </w:pPr>
          <w:r w:rsidRPr="00FF0BB4">
            <w:rPr>
              <w:rStyle w:val="PlaceholderText"/>
            </w:rPr>
            <w:t>Click here to enter text.</w:t>
          </w:r>
        </w:p>
      </w:docPartBody>
    </w:docPart>
    <w:docPart>
      <w:docPartPr>
        <w:name w:val="E872788CE3444D21BCFF4120434205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2CDC2-E30E-4A17-A948-5515A8E283DD}"/>
      </w:docPartPr>
      <w:docPartBody>
        <w:p w:rsidR="00736747" w:rsidRDefault="008A2693">
          <w:pPr>
            <w:pStyle w:val="E872788CE3444D21BCFF412043420534"/>
          </w:pPr>
          <w:r w:rsidRPr="00EF586D">
            <w:rPr>
              <w:rStyle w:val="PlaceholderText"/>
            </w:rPr>
            <w:t>Click here to enter text.</w:t>
          </w:r>
        </w:p>
      </w:docPartBody>
    </w:docPart>
    <w:docPart>
      <w:docPartPr>
        <w:name w:val="C282707200FD4ADE888AB4DF410B39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1F985C-EE68-41A1-BC86-ACAF577CB063}"/>
      </w:docPartPr>
      <w:docPartBody>
        <w:p w:rsidR="00736747" w:rsidRDefault="008A2693">
          <w:pPr>
            <w:pStyle w:val="C282707200FD4ADE888AB4DF410B39FC"/>
          </w:pPr>
          <w:r w:rsidRPr="00FF0BB4">
            <w:rPr>
              <w:rStyle w:val="PlaceholderText"/>
            </w:rPr>
            <w:t>Click here to enter text.</w:t>
          </w:r>
        </w:p>
      </w:docPartBody>
    </w:docPart>
    <w:docPart>
      <w:docPartPr>
        <w:name w:val="92AD6EF60AA04D639EC1DF554248C3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CED696-8232-4234-B028-2CEEA3234B03}"/>
      </w:docPartPr>
      <w:docPartBody>
        <w:p w:rsidR="00736747" w:rsidRDefault="008A2693">
          <w:pPr>
            <w:pStyle w:val="92AD6EF60AA04D639EC1DF554248C358"/>
          </w:pPr>
          <w:r w:rsidRPr="00EF586D">
            <w:rPr>
              <w:rStyle w:val="PlaceholderText"/>
            </w:rPr>
            <w:t>Click here to enter text.</w:t>
          </w:r>
        </w:p>
      </w:docPartBody>
    </w:docPart>
    <w:docPart>
      <w:docPartPr>
        <w:name w:val="924554A3A6824A5797ADBB4B8F9F3A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E8070C-024B-4FBB-B0AB-856D9F7137AD}"/>
      </w:docPartPr>
      <w:docPartBody>
        <w:p w:rsidR="00736747" w:rsidRDefault="008A2693">
          <w:pPr>
            <w:pStyle w:val="924554A3A6824A5797ADBB4B8F9F3AC2"/>
          </w:pPr>
          <w:r w:rsidRPr="00FF0BB4">
            <w:rPr>
              <w:rStyle w:val="PlaceholderText"/>
            </w:rPr>
            <w:t>Click here to enter text.</w:t>
          </w:r>
        </w:p>
      </w:docPartBody>
    </w:docPart>
    <w:docPart>
      <w:docPartPr>
        <w:name w:val="196803F0E6954365B536C806483D20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E67F5-2D2B-4E9B-B0FB-6694657E01C5}"/>
      </w:docPartPr>
      <w:docPartBody>
        <w:p w:rsidR="00736747" w:rsidRDefault="008A2693">
          <w:pPr>
            <w:pStyle w:val="196803F0E6954365B536C806483D20D8"/>
          </w:pPr>
          <w:r w:rsidRPr="00EF586D">
            <w:rPr>
              <w:rStyle w:val="PlaceholderText"/>
            </w:rPr>
            <w:t>Click here to enter text.</w:t>
          </w:r>
        </w:p>
      </w:docPartBody>
    </w:docPart>
    <w:docPart>
      <w:docPartPr>
        <w:name w:val="1A680E73D2BC4E40BA3A59A4A1874B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9526CE-958B-4522-B2E7-FC11DBFA7861}"/>
      </w:docPartPr>
      <w:docPartBody>
        <w:p w:rsidR="00736747" w:rsidRDefault="008A2693">
          <w:pPr>
            <w:pStyle w:val="1A680E73D2BC4E40BA3A59A4A1874B33"/>
          </w:pPr>
          <w:r w:rsidRPr="00FF0BB4">
            <w:rPr>
              <w:rStyle w:val="PlaceholderText"/>
            </w:rPr>
            <w:t>Click here to enter text.</w:t>
          </w:r>
        </w:p>
      </w:docPartBody>
    </w:docPart>
    <w:docPart>
      <w:docPartPr>
        <w:name w:val="529F8A6EBF81412188100FA8767CC4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5E03DE-A8CE-4D64-A062-FA54FAB5EFAB}"/>
      </w:docPartPr>
      <w:docPartBody>
        <w:p w:rsidR="00736747" w:rsidRDefault="008A2693">
          <w:pPr>
            <w:pStyle w:val="529F8A6EBF81412188100FA8767CC4A3"/>
          </w:pPr>
          <w:r w:rsidRPr="00EF586D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693"/>
    <w:rsid w:val="00736747"/>
    <w:rsid w:val="008A2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3B18EB6D09F448D8A518AB5034B5BAB8">
    <w:name w:val="3B18EB6D09F448D8A518AB5034B5BAB8"/>
  </w:style>
  <w:style w:type="paragraph" w:customStyle="1" w:styleId="1EB1C5BA06B4455387BBCD96975FAC59">
    <w:name w:val="1EB1C5BA06B4455387BBCD96975FAC59"/>
  </w:style>
  <w:style w:type="paragraph" w:customStyle="1" w:styleId="71DFE620D4DC42629703DC62AE8150F7">
    <w:name w:val="71DFE620D4DC42629703DC62AE8150F7"/>
  </w:style>
  <w:style w:type="paragraph" w:customStyle="1" w:styleId="382F56390101441F879316EE6E95542A">
    <w:name w:val="382F56390101441F879316EE6E95542A"/>
  </w:style>
  <w:style w:type="paragraph" w:customStyle="1" w:styleId="3901E0DF2C264460BC7E490522EE1824">
    <w:name w:val="3901E0DF2C264460BC7E490522EE1824"/>
  </w:style>
  <w:style w:type="paragraph" w:customStyle="1" w:styleId="A3DB867411CF42A9BCFE15408B496553">
    <w:name w:val="A3DB867411CF42A9BCFE15408B496553"/>
  </w:style>
  <w:style w:type="paragraph" w:customStyle="1" w:styleId="A421649E4F2A40A29642918F0F94BD72">
    <w:name w:val="A421649E4F2A40A29642918F0F94BD72"/>
  </w:style>
  <w:style w:type="paragraph" w:customStyle="1" w:styleId="8678EC99F9964A0EBD479D115C116B6E">
    <w:name w:val="8678EC99F9964A0EBD479D115C116B6E"/>
  </w:style>
  <w:style w:type="paragraph" w:customStyle="1" w:styleId="F8F5CE33C3424D92AF1BD9D115D546C0">
    <w:name w:val="F8F5CE33C3424D92AF1BD9D115D546C0"/>
  </w:style>
  <w:style w:type="paragraph" w:customStyle="1" w:styleId="6CA8AD60832949F185736F9DEA486733">
    <w:name w:val="6CA8AD60832949F185736F9DEA486733"/>
  </w:style>
  <w:style w:type="paragraph" w:customStyle="1" w:styleId="2048E713D0C44F2383E87A32084F8548">
    <w:name w:val="2048E713D0C44F2383E87A32084F8548"/>
  </w:style>
  <w:style w:type="paragraph" w:customStyle="1" w:styleId="E872788CE3444D21BCFF412043420534">
    <w:name w:val="E872788CE3444D21BCFF412043420534"/>
  </w:style>
  <w:style w:type="paragraph" w:customStyle="1" w:styleId="C282707200FD4ADE888AB4DF410B39FC">
    <w:name w:val="C282707200FD4ADE888AB4DF410B39FC"/>
  </w:style>
  <w:style w:type="paragraph" w:customStyle="1" w:styleId="92AD6EF60AA04D639EC1DF554248C358">
    <w:name w:val="92AD6EF60AA04D639EC1DF554248C358"/>
  </w:style>
  <w:style w:type="paragraph" w:customStyle="1" w:styleId="924554A3A6824A5797ADBB4B8F9F3AC2">
    <w:name w:val="924554A3A6824A5797ADBB4B8F9F3AC2"/>
  </w:style>
  <w:style w:type="paragraph" w:customStyle="1" w:styleId="196803F0E6954365B536C806483D20D8">
    <w:name w:val="196803F0E6954365B536C806483D20D8"/>
  </w:style>
  <w:style w:type="paragraph" w:customStyle="1" w:styleId="1A680E73D2BC4E40BA3A59A4A1874B33">
    <w:name w:val="1A680E73D2BC4E40BA3A59A4A1874B33"/>
  </w:style>
  <w:style w:type="paragraph" w:customStyle="1" w:styleId="529F8A6EBF81412188100FA8767CC4A3">
    <w:name w:val="529F8A6EBF81412188100FA8767CC4A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3B18EB6D09F448D8A518AB5034B5BAB8">
    <w:name w:val="3B18EB6D09F448D8A518AB5034B5BAB8"/>
  </w:style>
  <w:style w:type="paragraph" w:customStyle="1" w:styleId="1EB1C5BA06B4455387BBCD96975FAC59">
    <w:name w:val="1EB1C5BA06B4455387BBCD96975FAC59"/>
  </w:style>
  <w:style w:type="paragraph" w:customStyle="1" w:styleId="71DFE620D4DC42629703DC62AE8150F7">
    <w:name w:val="71DFE620D4DC42629703DC62AE8150F7"/>
  </w:style>
  <w:style w:type="paragraph" w:customStyle="1" w:styleId="382F56390101441F879316EE6E95542A">
    <w:name w:val="382F56390101441F879316EE6E95542A"/>
  </w:style>
  <w:style w:type="paragraph" w:customStyle="1" w:styleId="3901E0DF2C264460BC7E490522EE1824">
    <w:name w:val="3901E0DF2C264460BC7E490522EE1824"/>
  </w:style>
  <w:style w:type="paragraph" w:customStyle="1" w:styleId="A3DB867411CF42A9BCFE15408B496553">
    <w:name w:val="A3DB867411CF42A9BCFE15408B496553"/>
  </w:style>
  <w:style w:type="paragraph" w:customStyle="1" w:styleId="A421649E4F2A40A29642918F0F94BD72">
    <w:name w:val="A421649E4F2A40A29642918F0F94BD72"/>
  </w:style>
  <w:style w:type="paragraph" w:customStyle="1" w:styleId="8678EC99F9964A0EBD479D115C116B6E">
    <w:name w:val="8678EC99F9964A0EBD479D115C116B6E"/>
  </w:style>
  <w:style w:type="paragraph" w:customStyle="1" w:styleId="F8F5CE33C3424D92AF1BD9D115D546C0">
    <w:name w:val="F8F5CE33C3424D92AF1BD9D115D546C0"/>
  </w:style>
  <w:style w:type="paragraph" w:customStyle="1" w:styleId="6CA8AD60832949F185736F9DEA486733">
    <w:name w:val="6CA8AD60832949F185736F9DEA486733"/>
  </w:style>
  <w:style w:type="paragraph" w:customStyle="1" w:styleId="2048E713D0C44F2383E87A32084F8548">
    <w:name w:val="2048E713D0C44F2383E87A32084F8548"/>
  </w:style>
  <w:style w:type="paragraph" w:customStyle="1" w:styleId="E872788CE3444D21BCFF412043420534">
    <w:name w:val="E872788CE3444D21BCFF412043420534"/>
  </w:style>
  <w:style w:type="paragraph" w:customStyle="1" w:styleId="C282707200FD4ADE888AB4DF410B39FC">
    <w:name w:val="C282707200FD4ADE888AB4DF410B39FC"/>
  </w:style>
  <w:style w:type="paragraph" w:customStyle="1" w:styleId="92AD6EF60AA04D639EC1DF554248C358">
    <w:name w:val="92AD6EF60AA04D639EC1DF554248C358"/>
  </w:style>
  <w:style w:type="paragraph" w:customStyle="1" w:styleId="924554A3A6824A5797ADBB4B8F9F3AC2">
    <w:name w:val="924554A3A6824A5797ADBB4B8F9F3AC2"/>
  </w:style>
  <w:style w:type="paragraph" w:customStyle="1" w:styleId="196803F0E6954365B536C806483D20D8">
    <w:name w:val="196803F0E6954365B536C806483D20D8"/>
  </w:style>
  <w:style w:type="paragraph" w:customStyle="1" w:styleId="1A680E73D2BC4E40BA3A59A4A1874B33">
    <w:name w:val="1A680E73D2BC4E40BA3A59A4A1874B33"/>
  </w:style>
  <w:style w:type="paragraph" w:customStyle="1" w:styleId="529F8A6EBF81412188100FA8767CC4A3">
    <w:name w:val="529F8A6EBF81412188100FA8767CC4A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D2531E-D928-4053-B049-5CFAA4B34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DailyBrief - form_v5</Template>
  <TotalTime>1</TotalTime>
  <Pages>1</Pages>
  <Words>382</Words>
  <Characters>2179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 La Ysla, David</dc:creator>
  <cp:lastModifiedBy>Borgman, Nolan V.</cp:lastModifiedBy>
  <cp:revision>2</cp:revision>
  <cp:lastPrinted>2014-12-02T19:24:00Z</cp:lastPrinted>
  <dcterms:created xsi:type="dcterms:W3CDTF">2014-12-16T00:27:00Z</dcterms:created>
  <dcterms:modified xsi:type="dcterms:W3CDTF">2014-12-16T00:27:00Z</dcterms:modified>
</cp:coreProperties>
</file>